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87"/>
        <w:gridCol w:w="4825"/>
        <w:gridCol w:w="3688"/>
      </w:tblGrid>
      <w:tr w:rsidR="00F627CE" w:rsidRPr="005860EE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:rsidR="00D90CAB" w:rsidRPr="005860EE" w:rsidRDefault="00B71ECC" w:rsidP="00C258CD">
            <w:pPr>
              <w:pStyle w:val="Titre"/>
            </w:pPr>
            <w:sdt>
              <w:sdtPr>
                <w:rPr>
                  <w:color w:val="FF0000"/>
                  <w:sz w:val="56"/>
                  <w:szCs w:val="56"/>
                </w:rPr>
                <w:alias w:val="Titre"/>
                <w:tag w:val=""/>
                <w:id w:val="-562411520"/>
                <w:placeholder>
                  <w:docPart w:val="FFE32C76AB1D4E48A705D92B325F484E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C258CD" w:rsidRPr="006A697E">
                  <w:rPr>
                    <w:color w:val="FF0000"/>
                    <w:sz w:val="56"/>
                    <w:szCs w:val="56"/>
                  </w:rPr>
                  <w:t>Fournitures scolaires aux enfants de Madagascar</w:t>
                </w:r>
              </w:sdtContent>
            </w:sdt>
          </w:p>
        </w:tc>
      </w:tr>
      <w:tr w:rsidR="00F627CE" w:rsidRPr="005860EE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:rsidR="00D90CAB" w:rsidRPr="005860EE" w:rsidRDefault="00C258CD" w:rsidP="00C258CD">
            <w:pPr>
              <w:pStyle w:val="Sous-titre"/>
            </w:pPr>
            <w:r>
              <w:t xml:space="preserve">Les 85kg de fournitures </w:t>
            </w:r>
            <w:r w:rsidR="006A697E">
              <w:t xml:space="preserve">collectées </w:t>
            </w:r>
            <w:r>
              <w:t>ont été distribué</w:t>
            </w:r>
            <w:r w:rsidR="006A697E">
              <w:t>E</w:t>
            </w:r>
            <w:r>
              <w:t xml:space="preserve">s </w:t>
            </w:r>
          </w:p>
        </w:tc>
      </w:tr>
      <w:tr w:rsidR="003204C4" w:rsidRPr="005860EE" w:rsidTr="00623BAC">
        <w:tc>
          <w:tcPr>
            <w:tcW w:w="4715" w:type="dxa"/>
            <w:vMerge w:val="restart"/>
            <w:tcMar>
              <w:bottom w:w="403" w:type="dxa"/>
            </w:tcMar>
          </w:tcPr>
          <w:p w:rsidR="003204C4" w:rsidRPr="005860EE" w:rsidRDefault="00C258CD" w:rsidP="00E674D6">
            <w:r>
              <w:rPr>
                <w:noProof/>
                <w:lang w:eastAsia="fr-FR"/>
              </w:rPr>
              <w:drawing>
                <wp:inline distT="0" distB="0" distL="0" distR="0">
                  <wp:extent cx="3738774" cy="24860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2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590" cy="249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C4" w:rsidRPr="00C258CD" w:rsidRDefault="00C258CD" w:rsidP="00A4086C">
            <w:pPr>
              <w:pStyle w:val="Lgendedelimage"/>
              <w:rPr>
                <w:sz w:val="28"/>
                <w:szCs w:val="28"/>
              </w:rPr>
            </w:pPr>
            <w:r w:rsidRPr="00C258CD">
              <w:rPr>
                <w:sz w:val="28"/>
                <w:szCs w:val="28"/>
              </w:rPr>
              <w:t>Le P</w:t>
            </w:r>
            <w:r w:rsidRPr="00C258CD">
              <w:rPr>
                <w:sz w:val="28"/>
                <w:szCs w:val="28"/>
              </w:rPr>
              <w:t>è</w:t>
            </w:r>
            <w:r w:rsidRPr="00C258CD">
              <w:rPr>
                <w:sz w:val="28"/>
                <w:szCs w:val="28"/>
              </w:rPr>
              <w:t>re Pascal distribue les fournitures</w:t>
            </w:r>
            <w:r w:rsidR="003105B7">
              <w:rPr>
                <w:sz w:val="28"/>
                <w:szCs w:val="28"/>
              </w:rPr>
              <w:t xml:space="preserve"> aux </w:t>
            </w:r>
            <w:r w:rsidR="003105B7">
              <w:rPr>
                <w:sz w:val="28"/>
                <w:szCs w:val="28"/>
              </w:rPr>
              <w:t>é</w:t>
            </w:r>
            <w:r w:rsidR="003105B7">
              <w:rPr>
                <w:sz w:val="28"/>
                <w:szCs w:val="28"/>
              </w:rPr>
              <w:t>l</w:t>
            </w:r>
            <w:r w:rsidR="003105B7">
              <w:rPr>
                <w:sz w:val="28"/>
                <w:szCs w:val="28"/>
              </w:rPr>
              <w:t>è</w:t>
            </w:r>
            <w:r w:rsidR="003105B7">
              <w:rPr>
                <w:sz w:val="28"/>
                <w:szCs w:val="28"/>
              </w:rPr>
              <w:t xml:space="preserve">ves </w:t>
            </w:r>
          </w:p>
          <w:p w:rsidR="003204C4" w:rsidRPr="0099781F" w:rsidRDefault="00B71ECC" w:rsidP="00A4086C">
            <w:pPr>
              <w:pStyle w:val="Titre2"/>
              <w:rPr>
                <w:sz w:val="36"/>
                <w:szCs w:val="36"/>
              </w:rPr>
            </w:pPr>
            <w:sdt>
              <w:sdtPr>
                <w:rPr>
                  <w:sz w:val="40"/>
                  <w:szCs w:val="40"/>
                </w:rPr>
                <w:id w:val="-798068783"/>
                <w:placeholder>
                  <w:docPart w:val="ADB80A7C73A149B798D295353A0E745C"/>
                </w:placeholder>
                <w15:appearance w15:val="hidden"/>
                <w:text w:multiLine="1"/>
              </w:sdtPr>
              <w:sdtEndPr/>
              <w:sdtContent>
                <w:r w:rsidR="00C258CD" w:rsidRPr="003105B7">
                  <w:rPr>
                    <w:sz w:val="40"/>
                    <w:szCs w:val="40"/>
                  </w:rPr>
                  <w:t xml:space="preserve">Le Père Pascal remercie toutes les personnes </w:t>
                </w:r>
                <w:r w:rsidR="00350D77">
                  <w:rPr>
                    <w:sz w:val="40"/>
                    <w:szCs w:val="40"/>
                  </w:rPr>
                  <w:t>qui ont participé</w:t>
                </w:r>
                <w:r w:rsidR="00C258CD" w:rsidRPr="003105B7">
                  <w:rPr>
                    <w:sz w:val="40"/>
                    <w:szCs w:val="40"/>
                  </w:rPr>
                  <w:t xml:space="preserve"> à la collecte et ont permis de fournir à 400 élèves des écoles de la région d’Antirabe les fournitures pour l’année scolaire 2022</w:t>
                </w:r>
              </w:sdtContent>
            </w:sdt>
          </w:p>
          <w:p w:rsidR="003204C4" w:rsidRPr="005860EE" w:rsidRDefault="003204C4" w:rsidP="00B70471">
            <w:pPr>
              <w:pStyle w:val="Nomdelauteur"/>
            </w:pPr>
          </w:p>
          <w:p w:rsidR="003204C4" w:rsidRPr="005860EE" w:rsidRDefault="003204C4" w:rsidP="00A4086C"/>
          <w:p w:rsidR="00172E4F" w:rsidRPr="005860EE" w:rsidRDefault="00237121" w:rsidP="00A4086C">
            <w:r>
              <w:rPr>
                <w:noProof/>
                <w:lang w:eastAsia="fr-FR"/>
              </w:rPr>
              <w:drawing>
                <wp:inline distT="0" distB="0" distL="0" distR="0" wp14:anchorId="6BF70B64" wp14:editId="7F7CF2E9">
                  <wp:extent cx="3571875" cy="476250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lis avec Père Pascal antsirabe 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259" cy="476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C4" w:rsidRPr="00350D77" w:rsidRDefault="005A74AA" w:rsidP="005A74AA">
            <w:pPr>
              <w:pStyle w:val="Lgendedelimage"/>
              <w:jc w:val="center"/>
              <w:rPr>
                <w:sz w:val="24"/>
              </w:rPr>
            </w:pPr>
            <w:r w:rsidRPr="00350D77">
              <w:rPr>
                <w:sz w:val="24"/>
              </w:rPr>
              <w:t>Le P</w:t>
            </w:r>
            <w:r w:rsidRPr="00350D77">
              <w:rPr>
                <w:sz w:val="24"/>
              </w:rPr>
              <w:t>è</w:t>
            </w:r>
            <w:r w:rsidRPr="00350D77">
              <w:rPr>
                <w:sz w:val="24"/>
              </w:rPr>
              <w:t xml:space="preserve">re Pascal </w:t>
            </w:r>
            <w:r w:rsidRPr="00350D77">
              <w:rPr>
                <w:sz w:val="24"/>
              </w:rPr>
              <w:t>à</w:t>
            </w:r>
            <w:r w:rsidRPr="00350D77">
              <w:rPr>
                <w:sz w:val="24"/>
              </w:rPr>
              <w:t xml:space="preserve"> la r</w:t>
            </w:r>
            <w:r w:rsidRPr="00350D77">
              <w:rPr>
                <w:sz w:val="24"/>
              </w:rPr>
              <w:t>é</w:t>
            </w:r>
            <w:r w:rsidRPr="00350D77">
              <w:rPr>
                <w:sz w:val="24"/>
              </w:rPr>
              <w:t xml:space="preserve">ception </w:t>
            </w:r>
            <w:r w:rsidRPr="00350D77">
              <w:rPr>
                <w:sz w:val="24"/>
              </w:rPr>
              <w:t>à</w:t>
            </w:r>
            <w:r w:rsidRPr="00350D77">
              <w:rPr>
                <w:sz w:val="24"/>
              </w:rPr>
              <w:t xml:space="preserve"> Ansirab</w:t>
            </w:r>
            <w:r w:rsidRPr="00350D77">
              <w:rPr>
                <w:sz w:val="24"/>
              </w:rPr>
              <w:t>e des 9 colis</w:t>
            </w:r>
          </w:p>
        </w:tc>
        <w:tc>
          <w:tcPr>
            <w:tcW w:w="9685" w:type="dxa"/>
            <w:gridSpan w:val="2"/>
            <w:tcMar>
              <w:left w:w="288" w:type="dxa"/>
            </w:tcMar>
          </w:tcPr>
          <w:p w:rsidR="003204C4" w:rsidRPr="006A697E" w:rsidRDefault="00C258CD" w:rsidP="000F71CB">
            <w:pPr>
              <w:rPr>
                <w:sz w:val="52"/>
                <w:szCs w:val="52"/>
              </w:rPr>
            </w:pPr>
            <w:r w:rsidRPr="006A697E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5099630" cy="3390900"/>
                  <wp:effectExtent l="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3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641" cy="339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4C4" w:rsidRPr="00350D77" w:rsidRDefault="00C258CD" w:rsidP="00B70471">
            <w:pPr>
              <w:pStyle w:val="Lgendedelimage"/>
              <w:rPr>
                <w:sz w:val="32"/>
                <w:szCs w:val="32"/>
              </w:rPr>
            </w:pPr>
            <w:r w:rsidRPr="00350D77">
              <w:rPr>
                <w:sz w:val="32"/>
                <w:szCs w:val="32"/>
              </w:rPr>
              <w:t xml:space="preserve">Les enfants des </w:t>
            </w:r>
            <w:r w:rsidRPr="00350D77">
              <w:rPr>
                <w:sz w:val="32"/>
                <w:szCs w:val="32"/>
              </w:rPr>
              <w:t>é</w:t>
            </w:r>
            <w:r w:rsidRPr="00350D77">
              <w:rPr>
                <w:sz w:val="32"/>
                <w:szCs w:val="32"/>
              </w:rPr>
              <w:t>coles avec leurs fournitures</w:t>
            </w:r>
          </w:p>
          <w:p w:rsidR="003204C4" w:rsidRPr="00350D77" w:rsidRDefault="00C258CD" w:rsidP="0099781F">
            <w:pPr>
              <w:pStyle w:val="Titre1"/>
              <w:jc w:val="center"/>
              <w:rPr>
                <w:color w:val="FF0000"/>
                <w:sz w:val="56"/>
                <w:szCs w:val="56"/>
              </w:rPr>
            </w:pPr>
            <w:r w:rsidRPr="00350D77">
              <w:rPr>
                <w:color w:val="FF0000"/>
                <w:sz w:val="56"/>
                <w:szCs w:val="56"/>
              </w:rPr>
              <w:t>Si vous souhaitez aider le Père Pascal : 2 possibilités :</w:t>
            </w:r>
          </w:p>
          <w:p w:rsidR="006A697E" w:rsidRDefault="006A697E" w:rsidP="00C258CD">
            <w:pPr>
              <w:rPr>
                <w:sz w:val="52"/>
                <w:szCs w:val="52"/>
              </w:rPr>
            </w:pPr>
          </w:p>
          <w:p w:rsidR="00C258CD" w:rsidRPr="00237121" w:rsidRDefault="00C258CD" w:rsidP="00C258CD">
            <w:pPr>
              <w:rPr>
                <w:sz w:val="40"/>
                <w:szCs w:val="40"/>
              </w:rPr>
            </w:pPr>
            <w:r w:rsidRPr="00237121">
              <w:rPr>
                <w:sz w:val="40"/>
                <w:szCs w:val="40"/>
              </w:rPr>
              <w:t>-soit faire un chèque au nom de l’association paroissiale ST Martin de Caderousse qui transmettra votre don.</w:t>
            </w:r>
          </w:p>
          <w:p w:rsidR="006A697E" w:rsidRPr="00237121" w:rsidRDefault="006A697E" w:rsidP="00C258CD">
            <w:pPr>
              <w:rPr>
                <w:sz w:val="40"/>
                <w:szCs w:val="40"/>
              </w:rPr>
            </w:pPr>
          </w:p>
          <w:p w:rsidR="00C258CD" w:rsidRPr="00237121" w:rsidRDefault="00C258CD" w:rsidP="00C258CD">
            <w:pPr>
              <w:rPr>
                <w:sz w:val="40"/>
                <w:szCs w:val="40"/>
              </w:rPr>
            </w:pPr>
            <w:r w:rsidRPr="00237121">
              <w:rPr>
                <w:sz w:val="40"/>
                <w:szCs w:val="40"/>
              </w:rPr>
              <w:t>-soit faire un transfert directement au Père Pascal par Western Union</w:t>
            </w:r>
            <w:r w:rsidR="0099781F" w:rsidRPr="00237121">
              <w:rPr>
                <w:sz w:val="40"/>
                <w:szCs w:val="40"/>
              </w:rPr>
              <w:t xml:space="preserve"> et renseigner l’envoie de fa façon suivante :</w:t>
            </w:r>
          </w:p>
          <w:p w:rsidR="0099781F" w:rsidRPr="00237121" w:rsidRDefault="0099781F" w:rsidP="00C258CD">
            <w:pPr>
              <w:rPr>
                <w:sz w:val="40"/>
                <w:szCs w:val="40"/>
              </w:rPr>
            </w:pPr>
            <w:r w:rsidRPr="00237121">
              <w:rPr>
                <w:sz w:val="40"/>
                <w:szCs w:val="40"/>
              </w:rPr>
              <w:t>N</w:t>
            </w:r>
            <w:r w:rsidR="006A697E" w:rsidRPr="00237121">
              <w:rPr>
                <w:sz w:val="40"/>
                <w:szCs w:val="40"/>
              </w:rPr>
              <w:t>om :</w:t>
            </w:r>
            <w:r w:rsidRPr="00237121">
              <w:rPr>
                <w:sz w:val="40"/>
                <w:szCs w:val="40"/>
              </w:rPr>
              <w:t xml:space="preserve"> RATIARISON Alain Pascal</w:t>
            </w:r>
          </w:p>
          <w:p w:rsidR="0099781F" w:rsidRPr="00237121" w:rsidRDefault="0099781F" w:rsidP="00C258CD">
            <w:pPr>
              <w:rPr>
                <w:sz w:val="40"/>
                <w:szCs w:val="40"/>
              </w:rPr>
            </w:pPr>
            <w:r w:rsidRPr="00237121">
              <w:rPr>
                <w:sz w:val="40"/>
                <w:szCs w:val="40"/>
              </w:rPr>
              <w:t>Ville : Antsirabe</w:t>
            </w:r>
          </w:p>
          <w:p w:rsidR="0099781F" w:rsidRPr="00237121" w:rsidRDefault="0099781F" w:rsidP="00C258CD">
            <w:pPr>
              <w:rPr>
                <w:sz w:val="40"/>
                <w:szCs w:val="40"/>
              </w:rPr>
            </w:pPr>
            <w:r w:rsidRPr="00237121">
              <w:rPr>
                <w:sz w:val="40"/>
                <w:szCs w:val="40"/>
              </w:rPr>
              <w:t>Pays</w:t>
            </w:r>
            <w:r w:rsidR="006A697E" w:rsidRPr="00237121">
              <w:rPr>
                <w:sz w:val="40"/>
                <w:szCs w:val="40"/>
              </w:rPr>
              <w:t> :</w:t>
            </w:r>
            <w:r w:rsidRPr="00237121">
              <w:rPr>
                <w:sz w:val="40"/>
                <w:szCs w:val="40"/>
              </w:rPr>
              <w:t xml:space="preserve"> MADAGASCAR</w:t>
            </w:r>
          </w:p>
          <w:p w:rsidR="0099781F" w:rsidRPr="00237121" w:rsidRDefault="0099781F" w:rsidP="00C258CD">
            <w:pPr>
              <w:rPr>
                <w:sz w:val="40"/>
                <w:szCs w:val="40"/>
              </w:rPr>
            </w:pPr>
            <w:r w:rsidRPr="00237121">
              <w:rPr>
                <w:sz w:val="40"/>
                <w:szCs w:val="40"/>
              </w:rPr>
              <w:t>Motif : don</w:t>
            </w:r>
          </w:p>
          <w:p w:rsidR="0099781F" w:rsidRPr="00237121" w:rsidRDefault="0099781F" w:rsidP="00C258CD">
            <w:pPr>
              <w:rPr>
                <w:sz w:val="40"/>
                <w:szCs w:val="40"/>
              </w:rPr>
            </w:pPr>
            <w:r w:rsidRPr="00237121">
              <w:rPr>
                <w:sz w:val="40"/>
                <w:szCs w:val="40"/>
              </w:rPr>
              <w:t>En retour du virement vous recevrez un code secret que vous transmettez au Père Pascal (soit par mail, ou par SMS ou par Wattsap)</w:t>
            </w:r>
          </w:p>
          <w:p w:rsidR="006A697E" w:rsidRPr="00237121" w:rsidRDefault="006A697E" w:rsidP="00C258CD">
            <w:pPr>
              <w:rPr>
                <w:sz w:val="40"/>
                <w:szCs w:val="40"/>
              </w:rPr>
            </w:pPr>
          </w:p>
          <w:p w:rsidR="006A697E" w:rsidRPr="00237121" w:rsidRDefault="0099781F" w:rsidP="00C258CD">
            <w:pPr>
              <w:rPr>
                <w:sz w:val="40"/>
                <w:szCs w:val="40"/>
              </w:rPr>
            </w:pPr>
            <w:hyperlink r:id="rId14" w:history="1">
              <w:r w:rsidRPr="00237121">
                <w:rPr>
                  <w:rStyle w:val="Lienhypertexte"/>
                  <w:sz w:val="40"/>
                  <w:szCs w:val="40"/>
                </w:rPr>
                <w:t>ratiarisonpascal@yahoo.fr</w:t>
              </w:r>
            </w:hyperlink>
            <w:r w:rsidRPr="00237121">
              <w:rPr>
                <w:sz w:val="40"/>
                <w:szCs w:val="40"/>
              </w:rPr>
              <w:t xml:space="preserve"> </w:t>
            </w:r>
          </w:p>
          <w:p w:rsidR="0099781F" w:rsidRPr="00237121" w:rsidRDefault="0099781F" w:rsidP="00C258CD">
            <w:pPr>
              <w:rPr>
                <w:sz w:val="40"/>
                <w:szCs w:val="40"/>
              </w:rPr>
            </w:pPr>
            <w:r w:rsidRPr="00237121">
              <w:rPr>
                <w:sz w:val="40"/>
                <w:szCs w:val="40"/>
              </w:rPr>
              <w:t xml:space="preserve">  tel :261 34 22 406 57</w:t>
            </w:r>
          </w:p>
          <w:p w:rsidR="00C258CD" w:rsidRPr="006A697E" w:rsidRDefault="00C258CD" w:rsidP="00C258CD">
            <w:pPr>
              <w:rPr>
                <w:sz w:val="52"/>
                <w:szCs w:val="52"/>
              </w:rPr>
            </w:pPr>
          </w:p>
        </w:tc>
      </w:tr>
      <w:tr w:rsidR="00C258CD" w:rsidRPr="005860EE" w:rsidTr="00623BAC">
        <w:tc>
          <w:tcPr>
            <w:tcW w:w="4715" w:type="dxa"/>
            <w:vMerge/>
            <w:tcMar>
              <w:bottom w:w="403" w:type="dxa"/>
            </w:tcMar>
          </w:tcPr>
          <w:p w:rsidR="003204C4" w:rsidRPr="005860EE" w:rsidRDefault="003204C4" w:rsidP="00E674D6">
            <w:pPr>
              <w:rPr>
                <w:lang w:eastAsia="en-AU"/>
              </w:rPr>
            </w:pPr>
          </w:p>
        </w:tc>
        <w:tc>
          <w:tcPr>
            <w:tcW w:w="4825" w:type="dxa"/>
            <w:tcMar>
              <w:left w:w="288" w:type="dxa"/>
            </w:tcMar>
          </w:tcPr>
          <w:p w:rsidR="003204C4" w:rsidRPr="005860EE" w:rsidRDefault="003204C4" w:rsidP="0099781F"/>
        </w:tc>
        <w:tc>
          <w:tcPr>
            <w:tcW w:w="4860" w:type="dxa"/>
            <w:tcMar>
              <w:left w:w="288" w:type="dxa"/>
            </w:tcMar>
          </w:tcPr>
          <w:p w:rsidR="003204C4" w:rsidRPr="005860EE" w:rsidRDefault="003204C4" w:rsidP="0099781F"/>
        </w:tc>
      </w:tr>
      <w:tr w:rsidR="005343CD" w:rsidRPr="005860EE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187" w:type="dxa"/>
              <w:bottom w:w="230" w:type="dxa"/>
            </w:tcMar>
          </w:tcPr>
          <w:p w:rsidR="005343CD" w:rsidRPr="005860EE" w:rsidRDefault="005343CD" w:rsidP="000E3FFB">
            <w:pPr>
              <w:pStyle w:val="En-ttedunumro"/>
            </w:pPr>
          </w:p>
        </w:tc>
      </w:tr>
      <w:tr w:rsidR="00C258CD" w:rsidRPr="005860EE" w:rsidTr="005711A8">
        <w:tc>
          <w:tcPr>
            <w:tcW w:w="4715" w:type="dxa"/>
          </w:tcPr>
          <w:p w:rsidR="006E596E" w:rsidRPr="005860EE" w:rsidRDefault="006E596E" w:rsidP="00200FA9">
            <w:pPr>
              <w:pStyle w:val="Sous-titredunumro"/>
            </w:pPr>
          </w:p>
        </w:tc>
        <w:tc>
          <w:tcPr>
            <w:tcW w:w="4825" w:type="dxa"/>
            <w:tcMar>
              <w:left w:w="288" w:type="dxa"/>
              <w:right w:w="0" w:type="dxa"/>
            </w:tcMar>
          </w:tcPr>
          <w:p w:rsidR="006E596E" w:rsidRPr="005860EE" w:rsidRDefault="006E596E" w:rsidP="00200FA9">
            <w:pPr>
              <w:pStyle w:val="Sous-titredunumro"/>
            </w:pPr>
          </w:p>
        </w:tc>
        <w:tc>
          <w:tcPr>
            <w:tcW w:w="4860" w:type="dxa"/>
            <w:tcMar>
              <w:left w:w="288" w:type="dxa"/>
            </w:tcMar>
          </w:tcPr>
          <w:p w:rsidR="006E596E" w:rsidRPr="005860EE" w:rsidRDefault="006E596E" w:rsidP="00200FA9">
            <w:pPr>
              <w:pStyle w:val="Sous-titredunumro"/>
            </w:pPr>
          </w:p>
        </w:tc>
      </w:tr>
    </w:tbl>
    <w:p w:rsidR="00A15039" w:rsidRPr="005860EE" w:rsidRDefault="00A15039" w:rsidP="00EA2D09">
      <w:bookmarkStart w:id="0" w:name="_GoBack"/>
      <w:bookmarkEnd w:id="0"/>
    </w:p>
    <w:sectPr w:rsidR="00A15039" w:rsidRPr="005860EE" w:rsidSect="007A377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5840" w:h="24480"/>
      <w:pgMar w:top="1872" w:right="720" w:bottom="981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ECC" w:rsidRDefault="00B71ECC" w:rsidP="00A4086C">
      <w:r>
        <w:separator/>
      </w:r>
    </w:p>
    <w:p w:rsidR="00B71ECC" w:rsidRDefault="00B71ECC" w:rsidP="00A4086C"/>
  </w:endnote>
  <w:endnote w:type="continuationSeparator" w:id="0">
    <w:p w:rsidR="00B71ECC" w:rsidRDefault="00B71ECC" w:rsidP="00A4086C">
      <w:r>
        <w:continuationSeparator/>
      </w:r>
    </w:p>
    <w:p w:rsidR="00B71ECC" w:rsidRDefault="00B71ECC" w:rsidP="00A4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F61" w:rsidRPr="00824AF8" w:rsidRDefault="00824AF8" w:rsidP="00824AF8">
    <w:pPr>
      <w:pStyle w:val="Pieddepage"/>
    </w:pPr>
    <w:r w:rsidRPr="00824AF8">
      <w:rPr>
        <w:lang w:bidi="fr-FR"/>
      </w:rPr>
      <w:t xml:space="preserve">PAGE </w:t>
    </w:r>
    <w:r w:rsidRPr="00824AF8">
      <w:rPr>
        <w:lang w:bidi="fr-FR"/>
      </w:rPr>
      <w:fldChar w:fldCharType="begin"/>
    </w:r>
    <w:r w:rsidRPr="00824AF8">
      <w:rPr>
        <w:lang w:bidi="fr-FR"/>
      </w:rPr>
      <w:instrText xml:space="preserve"> PAGE </w:instrText>
    </w:r>
    <w:r w:rsidRPr="00824AF8">
      <w:rPr>
        <w:lang w:bidi="fr-FR"/>
      </w:rPr>
      <w:fldChar w:fldCharType="separate"/>
    </w:r>
    <w:r w:rsidR="00EA2D09">
      <w:rPr>
        <w:noProof/>
        <w:lang w:bidi="fr-FR"/>
      </w:rPr>
      <w:t>2</w:t>
    </w:r>
    <w:r w:rsidRPr="00824AF8">
      <w:rPr>
        <w:lang w:bidi="fr-FR"/>
      </w:rPr>
      <w:fldChar w:fldCharType="end"/>
    </w:r>
    <w:r w:rsidR="00E96F61" w:rsidRPr="00824AF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F509EC" wp14:editId="6C5970C8">
              <wp:simplePos x="0" y="0"/>
              <wp:positionH relativeFrom="column">
                <wp:posOffset>31750</wp:posOffset>
              </wp:positionH>
              <wp:positionV relativeFrom="paragraph">
                <wp:posOffset>290195</wp:posOffset>
              </wp:positionV>
              <wp:extent cx="9144000" cy="370840"/>
              <wp:effectExtent l="0" t="0" r="0" b="0"/>
              <wp:wrapNone/>
              <wp:docPr id="79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2C6D06" id="Rectangle 58" o:spid="_x0000_s1026" style="position:absolute;margin-left:2.5pt;margin-top:22.85pt;width:10in;height:2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" fillcolor="#1f497d [3215]" stroked="f">
              <v:path arrowok="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F61" w:rsidRPr="00E96F61" w:rsidRDefault="00B71ECC" w:rsidP="002C5E34">
    <w:pPr>
      <w:pStyle w:val="Pieddepage"/>
    </w:pPr>
    <w:sdt>
      <w:sdtPr>
        <w:rPr>
          <w:rStyle w:val="Numrodepage"/>
        </w:rPr>
        <w:id w:val="882828279"/>
        <w:docPartObj>
          <w:docPartGallery w:val="Page Numbers (Bottom of Page)"/>
          <w:docPartUnique/>
        </w:docPartObj>
      </w:sdtPr>
      <w:sdtEndPr>
        <w:rPr>
          <w:rStyle w:val="Numrodepage"/>
        </w:rPr>
      </w:sdtEndPr>
      <w:sdtContent>
        <w:r w:rsidR="00E96F61" w:rsidRPr="00E339B9">
          <w:rPr>
            <w:rStyle w:val="Numrodepage"/>
            <w:lang w:bidi="fr-FR"/>
          </w:rPr>
          <w:t xml:space="preserve">PAGE </w:t>
        </w:r>
        <w:r w:rsidR="00E96F61" w:rsidRPr="00E339B9">
          <w:rPr>
            <w:rStyle w:val="Numrodepage"/>
            <w:lang w:bidi="fr-FR"/>
          </w:rPr>
          <w:fldChar w:fldCharType="begin"/>
        </w:r>
        <w:r w:rsidR="00E96F61" w:rsidRPr="00E339B9">
          <w:rPr>
            <w:rStyle w:val="Numrodepage"/>
            <w:lang w:bidi="fr-FR"/>
          </w:rPr>
          <w:instrText xml:space="preserve"> PAGE </w:instrText>
        </w:r>
        <w:r w:rsidR="00E96F61" w:rsidRPr="00E339B9">
          <w:rPr>
            <w:rStyle w:val="Numrodepage"/>
            <w:lang w:bidi="fr-FR"/>
          </w:rPr>
          <w:fldChar w:fldCharType="separate"/>
        </w:r>
        <w:r w:rsidR="00EA2D09">
          <w:rPr>
            <w:rStyle w:val="Numrodepage"/>
            <w:noProof/>
            <w:lang w:bidi="fr-FR"/>
          </w:rPr>
          <w:t>1</w:t>
        </w:r>
        <w:r w:rsidR="00E96F61" w:rsidRPr="00E339B9">
          <w:rPr>
            <w:rStyle w:val="Numrodepage"/>
            <w:lang w:bidi="fr-FR"/>
          </w:rPr>
          <w:fldChar w:fldCharType="end"/>
        </w:r>
      </w:sdtContent>
    </w:sdt>
    <w:r w:rsidR="00E96F6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C3C2FB" wp14:editId="79C6701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0" cy="374904"/>
              <wp:effectExtent l="0" t="0" r="0" b="6350"/>
              <wp:wrapNone/>
              <wp:docPr id="71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49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8F3477" id="Rectangle 58" o:spid="_x0000_s1026" style="position:absolute;margin-left:0;margin-top:0;width:10in;height:29.5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" fillcolor="#1f497d [3215]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ECC" w:rsidRDefault="00B71ECC" w:rsidP="00A4086C">
      <w:r>
        <w:separator/>
      </w:r>
    </w:p>
    <w:p w:rsidR="00B71ECC" w:rsidRDefault="00B71ECC" w:rsidP="00A4086C"/>
  </w:footnote>
  <w:footnote w:type="continuationSeparator" w:id="0">
    <w:p w:rsidR="00B71ECC" w:rsidRDefault="00B71ECC" w:rsidP="00A4086C">
      <w:r>
        <w:continuationSeparator/>
      </w:r>
    </w:p>
    <w:p w:rsidR="00B71ECC" w:rsidRDefault="00B71ECC" w:rsidP="00A408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360" w:type="dxa"/>
        <w:left w:w="0" w:type="dxa"/>
        <w:bottom w:w="360" w:type="dxa"/>
        <w:right w:w="0" w:type="dxa"/>
      </w:tblCellMar>
      <w:tblLook w:val="0600" w:firstRow="0" w:lastRow="0" w:firstColumn="0" w:lastColumn="0" w:noHBand="1" w:noVBand="1"/>
    </w:tblPr>
    <w:tblGrid>
      <w:gridCol w:w="9586"/>
      <w:gridCol w:w="4814"/>
    </w:tblGrid>
    <w:tr w:rsidR="007A377F" w:rsidTr="00633279">
      <w:tc>
        <w:tcPr>
          <w:tcW w:w="9810" w:type="dxa"/>
          <w:vAlign w:val="center"/>
        </w:tcPr>
        <w:p w:rsidR="007A377F" w:rsidRDefault="00B71ECC" w:rsidP="007A377F">
          <w:pPr>
            <w:pStyle w:val="Date2"/>
          </w:pPr>
          <w:sdt>
            <w:sdtPr>
              <w:alias w:val="Date"/>
              <w:tag w:val=""/>
              <w:id w:val="-1913544124"/>
              <w:placeholde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C907CB">
                <w:rPr>
                  <w:lang w:bidi="fr-FR"/>
                </w:rPr>
                <w:t>date</w:t>
              </w:r>
            </w:sdtContent>
          </w:sdt>
          <w:r w:rsidR="00C31739" w:rsidRPr="000E3FFB">
            <w:rPr>
              <w:lang w:bidi="fr-FR"/>
            </w:rPr>
            <w:t xml:space="preserve">  / /  </w:t>
          </w:r>
          <w:sdt>
            <w:sdtPr>
              <w:alias w:val="Jour"/>
              <w:tag w:val=""/>
              <w:id w:val="2075773477"/>
              <w:placeholde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3D2E38">
                <w:t>Jour</w:t>
              </w:r>
            </w:sdtContent>
          </w:sdt>
          <w:r w:rsidR="00C31739" w:rsidRPr="000E3FFB">
            <w:rPr>
              <w:lang w:bidi="fr-FR"/>
            </w:rPr>
            <w:t xml:space="preserve">  / /  </w:t>
          </w:r>
          <w:sdt>
            <w:sdtPr>
              <w:alias w:val="Numéro"/>
              <w:tag w:val=""/>
              <w:id w:val="1121570739"/>
              <w:placeholde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3D2E38">
                <w:t>numéro</w:t>
              </w:r>
            </w:sdtContent>
          </w:sdt>
        </w:p>
      </w:tc>
      <w:tc>
        <w:tcPr>
          <w:tcW w:w="4590" w:type="dxa"/>
          <w:shd w:val="clear" w:color="auto" w:fill="1F497D" w:themeFill="text2"/>
        </w:tcPr>
        <w:p w:rsidR="007A377F" w:rsidRPr="007A377F" w:rsidRDefault="00B71ECC" w:rsidP="007A377F">
          <w:pPr>
            <w:pStyle w:val="Titre21"/>
          </w:pPr>
          <w:sdt>
            <w:sdtPr>
              <w:alias w:val="Titre"/>
              <w:tag w:val=""/>
              <w:id w:val="-483392349"/>
              <w:placeholde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/>
            </w:sdtPr>
            <w:sdtEndPr/>
            <w:sdtContent>
              <w:r w:rsidR="00C258CD">
                <w:t>Fournitures scolaires aux enfants de Madagascar</w:t>
              </w:r>
            </w:sdtContent>
          </w:sdt>
        </w:p>
      </w:tc>
    </w:tr>
  </w:tbl>
  <w:p w:rsidR="007A377F" w:rsidRPr="007A377F" w:rsidRDefault="007A377F" w:rsidP="007A377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600" w:firstRow="0" w:lastRow="0" w:firstColumn="0" w:lastColumn="0" w:noHBand="1" w:noVBand="1"/>
    </w:tblPr>
    <w:tblGrid>
      <w:gridCol w:w="14390"/>
    </w:tblGrid>
    <w:tr w:rsidR="000F107E" w:rsidTr="00587E7D">
      <w:tc>
        <w:tcPr>
          <w:tcW w:w="14390" w:type="dxa"/>
          <w:shd w:val="clear" w:color="auto" w:fill="1F497D" w:themeFill="text2"/>
          <w:tcMar>
            <w:top w:w="317" w:type="dxa"/>
            <w:left w:w="115" w:type="dxa"/>
            <w:bottom w:w="317" w:type="dxa"/>
            <w:right w:w="115" w:type="dxa"/>
          </w:tcMar>
        </w:tcPr>
        <w:p w:rsidR="000F107E" w:rsidRDefault="000F107E" w:rsidP="000F107E"/>
      </w:tc>
    </w:tr>
    <w:tr w:rsidR="000F107E" w:rsidTr="00587E7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:rsidR="000F107E" w:rsidRDefault="00B71ECC" w:rsidP="000F107E">
          <w:pPr>
            <w:pStyle w:val="Date"/>
          </w:pPr>
          <w:sdt>
            <w:sdtPr>
              <w:rPr>
                <w:lang w:bidi="fr-FR"/>
              </w:rPr>
              <w:alias w:val="Date"/>
              <w:tag w:val=""/>
              <w:id w:val="-819499567"/>
              <w:placeholder>
                <w:docPart w:val="9BA58C1C5C1F4DC481CAC17DFA8A7AE6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3D2E38" w:rsidRPr="003D2E38">
                <w:rPr>
                  <w:lang w:bidi="fr-FR"/>
                </w:rPr>
                <w:t>date</w:t>
              </w:r>
            </w:sdtContent>
          </w:sdt>
          <w:r w:rsidR="000F107E" w:rsidRPr="000E3FFB">
            <w:rPr>
              <w:lang w:bidi="fr-FR"/>
            </w:rPr>
            <w:t xml:space="preserve">  / /  </w:t>
          </w:r>
          <w:sdt>
            <w:sdtPr>
              <w:alias w:val="Jour"/>
              <w:tag w:val=""/>
              <w:id w:val="1781150532"/>
              <w:placeholde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3D2E38">
                <w:t>Jour</w:t>
              </w:r>
            </w:sdtContent>
          </w:sdt>
          <w:r w:rsidR="000F107E" w:rsidRPr="000E3FFB">
            <w:rPr>
              <w:lang w:bidi="fr-FR"/>
            </w:rPr>
            <w:t xml:space="preserve">  / /  </w:t>
          </w:r>
          <w:sdt>
            <w:sdtPr>
              <w:alias w:val="Numéro"/>
              <w:tag w:val=""/>
              <w:id w:val="-96175452"/>
              <w:placeholde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3D2E38" w:rsidRPr="003D2E38">
                <w:t>numéro</w:t>
              </w:r>
            </w:sdtContent>
          </w:sdt>
        </w:p>
      </w:tc>
    </w:tr>
  </w:tbl>
  <w:p w:rsidR="00E96F61" w:rsidRPr="000E3FFB" w:rsidRDefault="00E674D6" w:rsidP="000F107E">
    <w:r w:rsidRPr="000F107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2053BF" wp14:editId="40BB6EF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4187952"/>
              <wp:effectExtent l="0" t="0" r="0" b="3175"/>
              <wp:wrapNone/>
              <wp:docPr id="58" name="Rectangle 7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58400" cy="418795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F8D362" id="Rectangle 71" o:spid="_x0000_s1026" style="position:absolute;margin-left:0;margin-top:0;width:11in;height:329.75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" fillcolor="#eeece1 [3214]" stroked="f">
              <v:path arrowok="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CD"/>
    <w:rsid w:val="0000051B"/>
    <w:rsid w:val="00012E26"/>
    <w:rsid w:val="00022169"/>
    <w:rsid w:val="000231DB"/>
    <w:rsid w:val="00063F7F"/>
    <w:rsid w:val="000A224A"/>
    <w:rsid w:val="000B4333"/>
    <w:rsid w:val="000E3FFB"/>
    <w:rsid w:val="000E4CC0"/>
    <w:rsid w:val="000F107E"/>
    <w:rsid w:val="000F71CB"/>
    <w:rsid w:val="001523D7"/>
    <w:rsid w:val="00172E4F"/>
    <w:rsid w:val="001A5F31"/>
    <w:rsid w:val="001D0AC7"/>
    <w:rsid w:val="001D76C3"/>
    <w:rsid w:val="00200FA9"/>
    <w:rsid w:val="002020CD"/>
    <w:rsid w:val="00230283"/>
    <w:rsid w:val="00237121"/>
    <w:rsid w:val="002B66B5"/>
    <w:rsid w:val="002C5E34"/>
    <w:rsid w:val="002D08C9"/>
    <w:rsid w:val="003020EC"/>
    <w:rsid w:val="003105B7"/>
    <w:rsid w:val="003123DA"/>
    <w:rsid w:val="003204C4"/>
    <w:rsid w:val="00335DF1"/>
    <w:rsid w:val="00350D77"/>
    <w:rsid w:val="00367465"/>
    <w:rsid w:val="00381DB7"/>
    <w:rsid w:val="003A79C0"/>
    <w:rsid w:val="003D2E38"/>
    <w:rsid w:val="003E7D92"/>
    <w:rsid w:val="004149AF"/>
    <w:rsid w:val="004608E9"/>
    <w:rsid w:val="00470E21"/>
    <w:rsid w:val="0049664B"/>
    <w:rsid w:val="00496D3F"/>
    <w:rsid w:val="004C06CD"/>
    <w:rsid w:val="004C7470"/>
    <w:rsid w:val="004F26B2"/>
    <w:rsid w:val="005343CD"/>
    <w:rsid w:val="00543649"/>
    <w:rsid w:val="005711A8"/>
    <w:rsid w:val="00580149"/>
    <w:rsid w:val="005860EE"/>
    <w:rsid w:val="00587E7D"/>
    <w:rsid w:val="0059446E"/>
    <w:rsid w:val="005A2093"/>
    <w:rsid w:val="005A74AA"/>
    <w:rsid w:val="005C4C08"/>
    <w:rsid w:val="005F2206"/>
    <w:rsid w:val="005F7E8C"/>
    <w:rsid w:val="00623BAC"/>
    <w:rsid w:val="00626E10"/>
    <w:rsid w:val="00633279"/>
    <w:rsid w:val="006A697E"/>
    <w:rsid w:val="006B246D"/>
    <w:rsid w:val="006E0DC4"/>
    <w:rsid w:val="006E596E"/>
    <w:rsid w:val="00721871"/>
    <w:rsid w:val="00724F53"/>
    <w:rsid w:val="007347D3"/>
    <w:rsid w:val="0076002E"/>
    <w:rsid w:val="007A377F"/>
    <w:rsid w:val="00824AF8"/>
    <w:rsid w:val="008E34E1"/>
    <w:rsid w:val="00900E0D"/>
    <w:rsid w:val="0092642A"/>
    <w:rsid w:val="00940811"/>
    <w:rsid w:val="00977992"/>
    <w:rsid w:val="0099781F"/>
    <w:rsid w:val="009C1CD2"/>
    <w:rsid w:val="00A15039"/>
    <w:rsid w:val="00A17D09"/>
    <w:rsid w:val="00A31A33"/>
    <w:rsid w:val="00A37FA5"/>
    <w:rsid w:val="00A4086C"/>
    <w:rsid w:val="00A53D48"/>
    <w:rsid w:val="00AA4797"/>
    <w:rsid w:val="00AB13A5"/>
    <w:rsid w:val="00AC24C1"/>
    <w:rsid w:val="00AF5AFD"/>
    <w:rsid w:val="00B10F04"/>
    <w:rsid w:val="00B42612"/>
    <w:rsid w:val="00B70471"/>
    <w:rsid w:val="00B71ECC"/>
    <w:rsid w:val="00B80A43"/>
    <w:rsid w:val="00B979F8"/>
    <w:rsid w:val="00BC778E"/>
    <w:rsid w:val="00BE7D87"/>
    <w:rsid w:val="00C258CD"/>
    <w:rsid w:val="00C31739"/>
    <w:rsid w:val="00C317BE"/>
    <w:rsid w:val="00C722CA"/>
    <w:rsid w:val="00C907CB"/>
    <w:rsid w:val="00CA4EE4"/>
    <w:rsid w:val="00CB38DF"/>
    <w:rsid w:val="00CD3F66"/>
    <w:rsid w:val="00CF454A"/>
    <w:rsid w:val="00CF7B2D"/>
    <w:rsid w:val="00D90CAB"/>
    <w:rsid w:val="00DA71B3"/>
    <w:rsid w:val="00DB39BE"/>
    <w:rsid w:val="00DD2548"/>
    <w:rsid w:val="00DD774E"/>
    <w:rsid w:val="00DE66EE"/>
    <w:rsid w:val="00E03278"/>
    <w:rsid w:val="00E339B9"/>
    <w:rsid w:val="00E47FD9"/>
    <w:rsid w:val="00E5732F"/>
    <w:rsid w:val="00E674D6"/>
    <w:rsid w:val="00E7314A"/>
    <w:rsid w:val="00E821D6"/>
    <w:rsid w:val="00E96F61"/>
    <w:rsid w:val="00EA2D09"/>
    <w:rsid w:val="00EA7581"/>
    <w:rsid w:val="00ED7B16"/>
    <w:rsid w:val="00EE15AE"/>
    <w:rsid w:val="00EE15F5"/>
    <w:rsid w:val="00F04937"/>
    <w:rsid w:val="00F23923"/>
    <w:rsid w:val="00F627CE"/>
    <w:rsid w:val="00F652B2"/>
    <w:rsid w:val="00FD60FD"/>
    <w:rsid w:val="00FD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E60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3" w:qFormat="1"/>
    <w:lsdException w:name="Emphasis" w:semiHidden="1" w:uiPriority="2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0" w:qFormat="1"/>
    <w:lsdException w:name="Intense Quote" w:semiHidden="1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0" w:qFormat="1"/>
    <w:lsdException w:name="Intense Emphasis" w:semiHidden="1" w:uiPriority="22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E34"/>
  </w:style>
  <w:style w:type="paragraph" w:styleId="Titre1">
    <w:name w:val="heading 1"/>
    <w:basedOn w:val="Normal"/>
    <w:next w:val="Normal"/>
    <w:uiPriority w:val="9"/>
    <w:qFormat/>
    <w:rsid w:val="005860EE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70"/>
      <w:szCs w:val="80"/>
    </w:rPr>
  </w:style>
  <w:style w:type="paragraph" w:styleId="Titre2">
    <w:name w:val="heading 2"/>
    <w:basedOn w:val="Normal"/>
    <w:next w:val="Normal"/>
    <w:uiPriority w:val="9"/>
    <w:qFormat/>
    <w:rsid w:val="00A4086C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52"/>
      <w:szCs w:val="52"/>
    </w:rPr>
  </w:style>
  <w:style w:type="paragraph" w:styleId="Titre3">
    <w:name w:val="heading 3"/>
    <w:basedOn w:val="Normal"/>
    <w:next w:val="Normal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Titre4">
    <w:name w:val="heading 4"/>
    <w:basedOn w:val="Normal"/>
    <w:next w:val="Normal"/>
    <w:uiPriority w:val="9"/>
    <w:qFormat/>
    <w:rsid w:val="004149AF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52"/>
    </w:rPr>
  </w:style>
  <w:style w:type="paragraph" w:styleId="Titre5">
    <w:name w:val="heading 5"/>
    <w:basedOn w:val="Normal"/>
    <w:next w:val="Normal"/>
    <w:link w:val="Titre5Car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Titre6">
    <w:name w:val="heading 6"/>
    <w:basedOn w:val="Normal"/>
    <w:next w:val="Normal"/>
    <w:link w:val="Titre6Car"/>
    <w:uiPriority w:val="9"/>
    <w:qFormat/>
    <w:rsid w:val="00FD60FD"/>
    <w:pPr>
      <w:keepNext/>
      <w:keepLines/>
      <w:jc w:val="center"/>
      <w:outlineLvl w:val="5"/>
    </w:pPr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paragraph" w:styleId="Titre7">
    <w:name w:val="heading 7"/>
    <w:basedOn w:val="Normal"/>
    <w:next w:val="Normal"/>
    <w:link w:val="Titre7Car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2"/>
    <w:semiHidden/>
    <w:qFormat/>
  </w:style>
  <w:style w:type="paragraph" w:styleId="Paragraphedeliste">
    <w:name w:val="List Paragraph"/>
    <w:basedOn w:val="Normal"/>
    <w:uiPriority w:val="2"/>
    <w:semiHidden/>
    <w:qFormat/>
  </w:style>
  <w:style w:type="paragraph" w:customStyle="1" w:styleId="Paragraphedutableau">
    <w:name w:val="Paragraphe du tableau"/>
    <w:basedOn w:val="Normal"/>
    <w:uiPriority w:val="2"/>
    <w:semiHidden/>
    <w:qFormat/>
  </w:style>
  <w:style w:type="paragraph" w:styleId="En-tte">
    <w:name w:val="header"/>
    <w:basedOn w:val="Normal"/>
    <w:link w:val="En-tteCar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En-tteCar">
    <w:name w:val="En-tête Car"/>
    <w:basedOn w:val="Policepardfaut"/>
    <w:link w:val="En-tte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Pieddepage">
    <w:name w:val="footer"/>
    <w:basedOn w:val="Normal"/>
    <w:link w:val="PieddepageCar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PieddepageCar">
    <w:name w:val="Pied de page Car"/>
    <w:basedOn w:val="Policepardfaut"/>
    <w:link w:val="Pieddepage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Datedelapagedegarde">
    <w:name w:val="Date de la page de garde"/>
    <w:basedOn w:val="Normal"/>
    <w:next w:val="Normal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Titre">
    <w:name w:val="Title"/>
    <w:basedOn w:val="Normal"/>
    <w:next w:val="Normal"/>
    <w:link w:val="TitreCar"/>
    <w:uiPriority w:val="9"/>
    <w:qFormat/>
    <w:rsid w:val="00FD60FD"/>
    <w:pPr>
      <w:jc w:val="center"/>
    </w:pPr>
    <w:rPr>
      <w:rFonts w:asciiTheme="majorHAnsi" w:hAnsiTheme="majorHAnsi"/>
      <w:b/>
      <w:caps/>
      <w:color w:val="1F497D" w:themeColor="text2"/>
      <w:sz w:val="175"/>
    </w:rPr>
  </w:style>
  <w:style w:type="character" w:customStyle="1" w:styleId="TitreCar">
    <w:name w:val="Titre Car"/>
    <w:basedOn w:val="Policepardfaut"/>
    <w:link w:val="Titre"/>
    <w:uiPriority w:val="9"/>
    <w:rsid w:val="00FD60FD"/>
    <w:rPr>
      <w:rFonts w:asciiTheme="majorHAnsi" w:hAnsiTheme="majorHAnsi"/>
      <w:b/>
      <w:caps/>
      <w:color w:val="1F497D" w:themeColor="text2"/>
      <w:sz w:val="175"/>
    </w:rPr>
  </w:style>
  <w:style w:type="paragraph" w:styleId="Sous-titre">
    <w:name w:val="Subtitle"/>
    <w:basedOn w:val="Normal"/>
    <w:next w:val="Normal"/>
    <w:link w:val="Sous-titreCar"/>
    <w:uiPriority w:val="10"/>
    <w:qFormat/>
    <w:rsid w:val="00172E4F"/>
    <w:pPr>
      <w:jc w:val="center"/>
    </w:pPr>
    <w:rPr>
      <w:rFonts w:asciiTheme="majorHAnsi" w:hAnsiTheme="majorHAnsi"/>
      <w:b/>
      <w:caps/>
      <w:sz w:val="44"/>
    </w:rPr>
  </w:style>
  <w:style w:type="character" w:customStyle="1" w:styleId="Sous-titreCar">
    <w:name w:val="Sous-titre Car"/>
    <w:basedOn w:val="Policepardfaut"/>
    <w:link w:val="Sous-titre"/>
    <w:uiPriority w:val="10"/>
    <w:rsid w:val="00172E4F"/>
    <w:rPr>
      <w:rFonts w:asciiTheme="majorHAnsi" w:hAnsiTheme="majorHAnsi"/>
      <w:b/>
      <w:caps/>
      <w:sz w:val="44"/>
    </w:rPr>
  </w:style>
  <w:style w:type="table" w:styleId="Grilledutableau">
    <w:name w:val="Table Grid"/>
    <w:basedOn w:val="TableauNormal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gendedelimage">
    <w:name w:val="Légende de l’image"/>
    <w:basedOn w:val="Normal"/>
    <w:next w:val="Normal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Nomdelauteur">
    <w:name w:val="Nom de l’auteur"/>
    <w:basedOn w:val="Normal"/>
    <w:next w:val="Normal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Textealternatifdelalgendedelimage">
    <w:name w:val="Texte alternatif de la légende de l’image"/>
    <w:basedOn w:val="Policepardfaut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Titredunumro">
    <w:name w:val="Titre du numéro"/>
    <w:basedOn w:val="Normal"/>
    <w:next w:val="Normal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Sous-titredunumro">
    <w:name w:val="Sous-titre du numéro"/>
    <w:basedOn w:val="Normal"/>
    <w:next w:val="Normal"/>
    <w:uiPriority w:val="13"/>
    <w:qFormat/>
    <w:rsid w:val="00FD60FD"/>
    <w:rPr>
      <w:rFonts w:asciiTheme="majorHAnsi" w:eastAsia="Rockwell" w:hAnsiTheme="majorHAnsi" w:cs="Rockwell"/>
      <w:b/>
      <w:bCs/>
      <w:caps/>
      <w:color w:val="1F497D" w:themeColor="text2"/>
      <w:sz w:val="44"/>
      <w:szCs w:val="44"/>
    </w:rPr>
  </w:style>
  <w:style w:type="character" w:styleId="Numrodepage">
    <w:name w:val="page number"/>
    <w:basedOn w:val="Policepardfaut"/>
    <w:uiPriority w:val="99"/>
    <w:semiHidden/>
    <w:unhideWhenUsed/>
    <w:rsid w:val="00E339B9"/>
  </w:style>
  <w:style w:type="paragraph" w:customStyle="1" w:styleId="Mot-cl">
    <w:name w:val="Mot-clé"/>
    <w:basedOn w:val="Normal"/>
    <w:next w:val="Normal"/>
    <w:uiPriority w:val="14"/>
    <w:qFormat/>
    <w:rsid w:val="00AB13A5"/>
    <w:pPr>
      <w:spacing w:after="120"/>
    </w:pPr>
    <w:rPr>
      <w:rFonts w:asciiTheme="majorHAnsi" w:hAnsiTheme="majorHAnsi"/>
      <w:b/>
      <w:caps/>
      <w:color w:val="1F497D" w:themeColor="text2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2C5E34"/>
    <w:rPr>
      <w:b/>
      <w:sz w:val="70"/>
    </w:rPr>
  </w:style>
  <w:style w:type="paragraph" w:customStyle="1" w:styleId="CaractreTitre3">
    <w:name w:val="Caractère Titre 3"/>
    <w:basedOn w:val="Normal"/>
    <w:next w:val="Normal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Textedelespacerserv">
    <w:name w:val="Placeholder Text"/>
    <w:basedOn w:val="Policepardfaut"/>
    <w:uiPriority w:val="99"/>
    <w:semiHidden/>
    <w:rsid w:val="00B70471"/>
    <w:rPr>
      <w:color w:val="808080"/>
    </w:rPr>
  </w:style>
  <w:style w:type="paragraph" w:styleId="Date">
    <w:name w:val="Date"/>
    <w:basedOn w:val="Normal"/>
    <w:next w:val="Normal"/>
    <w:link w:val="DateCar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DateCar">
    <w:name w:val="Date Car"/>
    <w:basedOn w:val="Policepardfaut"/>
    <w:link w:val="Date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En-ttedunumro">
    <w:name w:val="En-tête du numéro"/>
    <w:basedOn w:val="Normal"/>
    <w:next w:val="Normal"/>
    <w:link w:val="Caractreden-ttedunumro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Date2">
    <w:name w:val="Date 2"/>
    <w:basedOn w:val="Normal"/>
    <w:next w:val="Normal"/>
    <w:link w:val="Caractrededate2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Caractreden-ttedunumro">
    <w:name w:val="Caractère d’en-tête du numéro"/>
    <w:basedOn w:val="Policepardfaut"/>
    <w:link w:val="En-ttedunumro"/>
    <w:uiPriority w:val="13"/>
    <w:rsid w:val="002C5E34"/>
    <w:rPr>
      <w:i/>
      <w:caps/>
      <w:color w:val="1F497D" w:themeColor="text2"/>
      <w:sz w:val="52"/>
    </w:rPr>
  </w:style>
  <w:style w:type="paragraph" w:customStyle="1" w:styleId="Titre21">
    <w:name w:val="Titre 21"/>
    <w:basedOn w:val="Normal"/>
    <w:next w:val="Normal"/>
    <w:link w:val="Caractredetitre2"/>
    <w:uiPriority w:val="9"/>
    <w:qFormat/>
    <w:rsid w:val="00FD60FD"/>
    <w:pPr>
      <w:jc w:val="center"/>
    </w:pPr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Caractrededate2">
    <w:name w:val="Caractère de date 2"/>
    <w:basedOn w:val="Policepardfaut"/>
    <w:link w:val="Date2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Titre6Car">
    <w:name w:val="Titre 6 Car"/>
    <w:basedOn w:val="Policepardfaut"/>
    <w:link w:val="Titre6"/>
    <w:uiPriority w:val="9"/>
    <w:rsid w:val="00FD60FD"/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character" w:customStyle="1" w:styleId="Caractredetitre2">
    <w:name w:val="Caractère de titre 2"/>
    <w:basedOn w:val="Policepardfaut"/>
    <w:link w:val="Titre21"/>
    <w:uiPriority w:val="9"/>
    <w:rsid w:val="00FD60FD"/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Titre7Car">
    <w:name w:val="Titre 7 Car"/>
    <w:basedOn w:val="Policepardfaut"/>
    <w:link w:val="Titre7"/>
    <w:uiPriority w:val="9"/>
    <w:rsid w:val="00CB38DF"/>
    <w:rPr>
      <w:rFonts w:eastAsiaTheme="majorEastAsia" w:cstheme="majorBidi"/>
      <w:iCs/>
      <w:color w:val="000000" w:themeColor="text1"/>
      <w:sz w:val="52"/>
    </w:rPr>
  </w:style>
  <w:style w:type="character" w:styleId="Lienhypertexte">
    <w:name w:val="Hyperlink"/>
    <w:basedOn w:val="Policepardfaut"/>
    <w:uiPriority w:val="99"/>
    <w:unhideWhenUsed/>
    <w:rsid w:val="0099781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1A3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A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atiarisonpascal@yahoo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\AppData\Roaming\Microsoft\Templates\Journal%20traditionne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FE32C76AB1D4E48A705D92B325F48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2F2BD7-DD15-42B1-9FF5-1F8E2B7D11C5}"/>
      </w:docPartPr>
      <w:docPartBody>
        <w:p w:rsidR="00000000" w:rsidRDefault="000F2C7E">
          <w:pPr>
            <w:pStyle w:val="FFE32C76AB1D4E48A705D92B325F484E"/>
          </w:pPr>
          <w:r>
            <w:rPr>
              <w:lang w:bidi="fr-FR"/>
            </w:rPr>
            <w:t>Journal</w:t>
          </w:r>
        </w:p>
      </w:docPartBody>
    </w:docPart>
    <w:docPart>
      <w:docPartPr>
        <w:name w:val="ADB80A7C73A149B798D295353A0E74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517E91-0B62-49AB-9E27-F97AE60ED047}"/>
      </w:docPartPr>
      <w:docPartBody>
        <w:p w:rsidR="00000000" w:rsidRDefault="000F2C7E">
          <w:pPr>
            <w:pStyle w:val="ADB80A7C73A149B798D295353A0E745C"/>
          </w:pPr>
          <w:r w:rsidRPr="005860EE">
            <w:rPr>
              <w:lang w:bidi="fr-FR"/>
            </w:rPr>
            <w:t>Titre lié à l’image</w:t>
          </w:r>
        </w:p>
      </w:docPartBody>
    </w:docPart>
    <w:docPart>
      <w:docPartPr>
        <w:name w:val="9BA58C1C5C1F4DC481CAC17DFA8A7A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F86752-F84E-441D-8882-B5F949415EA9}"/>
      </w:docPartPr>
      <w:docPartBody>
        <w:p w:rsidR="00000000" w:rsidRDefault="000F2C7E">
          <w:pPr>
            <w:pStyle w:val="9BA58C1C5C1F4DC481CAC17DFA8A7AE6"/>
          </w:pPr>
          <w:r w:rsidRPr="007347D3">
            <w:rPr>
              <w:lang w:bidi="fr-FR"/>
            </w:rPr>
            <w:t>LÉGENDE DE L’IMAGE : Lorem ipsum dolor sit amet, consectetur adipiscing elit. Fusce vel laoreet orci. In eget auctor mi.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C7E"/>
    <w:rsid w:val="000F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FE32C76AB1D4E48A705D92B325F484E">
    <w:name w:val="FFE32C76AB1D4E48A705D92B325F484E"/>
  </w:style>
  <w:style w:type="paragraph" w:customStyle="1" w:styleId="137F1BB9B1FE45B4A248FBD8787AF192">
    <w:name w:val="137F1BB9B1FE45B4A248FBD8787AF192"/>
  </w:style>
  <w:style w:type="paragraph" w:customStyle="1" w:styleId="F53DD9E4593945F59869FDF36493BD50">
    <w:name w:val="F53DD9E4593945F59869FDF36493BD50"/>
  </w:style>
  <w:style w:type="paragraph" w:customStyle="1" w:styleId="ADB80A7C73A149B798D295353A0E745C">
    <w:name w:val="ADB80A7C73A149B798D295353A0E745C"/>
  </w:style>
  <w:style w:type="paragraph" w:customStyle="1" w:styleId="0A9E22B3373549A1A308A1064FD82874">
    <w:name w:val="0A9E22B3373549A1A308A1064FD82874"/>
  </w:style>
  <w:style w:type="paragraph" w:customStyle="1" w:styleId="89BC89C31F4B4B11B5C0A3ED2C76FF6D">
    <w:name w:val="89BC89C31F4B4B11B5C0A3ED2C76FF6D"/>
  </w:style>
  <w:style w:type="paragraph" w:customStyle="1" w:styleId="951D10D125CB45E79AA7E9E457E887C5">
    <w:name w:val="951D10D125CB45E79AA7E9E457E887C5"/>
  </w:style>
  <w:style w:type="paragraph" w:customStyle="1" w:styleId="D79B605EE4864690B207E3EAB9E599CD">
    <w:name w:val="D79B605EE4864690B207E3EAB9E599CD"/>
  </w:style>
  <w:style w:type="paragraph" w:customStyle="1" w:styleId="CB72C3AF388246D99F2298F3CB6FAF63">
    <w:name w:val="CB72C3AF388246D99F2298F3CB6FAF63"/>
  </w:style>
  <w:style w:type="paragraph" w:customStyle="1" w:styleId="B14ACFFA99B04361B1E509F030B494D2">
    <w:name w:val="B14ACFFA99B04361B1E509F030B494D2"/>
  </w:style>
  <w:style w:type="paragraph" w:customStyle="1" w:styleId="CA3B2B4FE6CC484DB427470885FF41F8">
    <w:name w:val="CA3B2B4FE6CC484DB427470885FF41F8"/>
  </w:style>
  <w:style w:type="paragraph" w:customStyle="1" w:styleId="6E4BB4F221724C8F9173A2D1993A4EB4">
    <w:name w:val="6E4BB4F221724C8F9173A2D1993A4EB4"/>
  </w:style>
  <w:style w:type="paragraph" w:customStyle="1" w:styleId="677A3916753C4BDEA7FD3BADAE04AEE0">
    <w:name w:val="677A3916753C4BDEA7FD3BADAE04AEE0"/>
  </w:style>
  <w:style w:type="paragraph" w:customStyle="1" w:styleId="EE9AED2DAE1D4827873FBACF9AAFD0A7">
    <w:name w:val="EE9AED2DAE1D4827873FBACF9AAFD0A7"/>
  </w:style>
  <w:style w:type="paragraph" w:customStyle="1" w:styleId="0E4519CD917A4BCCA9232C49601918E8">
    <w:name w:val="0E4519CD917A4BCCA9232C49601918E8"/>
  </w:style>
  <w:style w:type="paragraph" w:customStyle="1" w:styleId="6379F7F50C5F48388BCCB350806E3319">
    <w:name w:val="6379F7F50C5F48388BCCB350806E3319"/>
  </w:style>
  <w:style w:type="paragraph" w:customStyle="1" w:styleId="BFC9355A4EAF4D30ADAF924F27D83F17">
    <w:name w:val="BFC9355A4EAF4D30ADAF924F27D83F17"/>
  </w:style>
  <w:style w:type="paragraph" w:customStyle="1" w:styleId="818C6D41056E4F08B04775D93E82C405">
    <w:name w:val="818C6D41056E4F08B04775D93E82C405"/>
  </w:style>
  <w:style w:type="paragraph" w:customStyle="1" w:styleId="04C99290B9744A54ABB98D3CB1605300">
    <w:name w:val="04C99290B9744A54ABB98D3CB1605300"/>
  </w:style>
  <w:style w:type="paragraph" w:customStyle="1" w:styleId="B6A8C69184404A0DAEDBF2CFB020ECFD">
    <w:name w:val="B6A8C69184404A0DAEDBF2CFB020ECFD"/>
  </w:style>
  <w:style w:type="paragraph" w:customStyle="1" w:styleId="B49F98AD01F64C2F9DA9DF2175E7245A">
    <w:name w:val="B49F98AD01F64C2F9DA9DF2175E7245A"/>
  </w:style>
  <w:style w:type="paragraph" w:customStyle="1" w:styleId="10813D09D5D041C292926FCC7D062943">
    <w:name w:val="10813D09D5D041C292926FCC7D062943"/>
  </w:style>
  <w:style w:type="paragraph" w:customStyle="1" w:styleId="497173E2592D48AAB3503B620DB36F84">
    <w:name w:val="497173E2592D48AAB3503B620DB36F84"/>
  </w:style>
  <w:style w:type="paragraph" w:customStyle="1" w:styleId="3A9B7627510240DCAF6D55B762188420">
    <w:name w:val="3A9B7627510240DCAF6D55B762188420"/>
  </w:style>
  <w:style w:type="paragraph" w:customStyle="1" w:styleId="5D3BCD5ABFEB42F6BCC097C10F8E0677">
    <w:name w:val="5D3BCD5ABFEB42F6BCC097C10F8E0677"/>
  </w:style>
  <w:style w:type="paragraph" w:customStyle="1" w:styleId="69551C8E382449A8923289ADA748232D">
    <w:name w:val="69551C8E382449A8923289ADA748232D"/>
  </w:style>
  <w:style w:type="paragraph" w:customStyle="1" w:styleId="FBC404DFF60A4588B90887E27BF7718E">
    <w:name w:val="FBC404DFF60A4588B90887E27BF7718E"/>
  </w:style>
  <w:style w:type="paragraph" w:customStyle="1" w:styleId="04F3DA4F99B64E32976AFDA181E4DF32">
    <w:name w:val="04F3DA4F99B64E32976AFDA181E4DF32"/>
  </w:style>
  <w:style w:type="paragraph" w:customStyle="1" w:styleId="AD58B7B3F9214C49B29056B9E5EC51F3">
    <w:name w:val="AD58B7B3F9214C49B29056B9E5EC51F3"/>
  </w:style>
  <w:style w:type="paragraph" w:customStyle="1" w:styleId="6E9C4FF0441347FFBAB86D3836A0E433">
    <w:name w:val="6E9C4FF0441347FFBAB86D3836A0E433"/>
  </w:style>
  <w:style w:type="paragraph" w:customStyle="1" w:styleId="0900C8DEA1334BE38C69772669D03DBA">
    <w:name w:val="0900C8DEA1334BE38C69772669D03DBA"/>
  </w:style>
  <w:style w:type="paragraph" w:customStyle="1" w:styleId="ABB123EA69FE481285F677CE22350CF3">
    <w:name w:val="ABB123EA69FE481285F677CE22350CF3"/>
  </w:style>
  <w:style w:type="paragraph" w:customStyle="1" w:styleId="84ED82000A52497BA7AFF959D7DC809B">
    <w:name w:val="84ED82000A52497BA7AFF959D7DC809B"/>
  </w:style>
  <w:style w:type="paragraph" w:customStyle="1" w:styleId="A9B369D3C7BC447983459C46EF6389FE">
    <w:name w:val="A9B369D3C7BC447983459C46EF6389FE"/>
  </w:style>
  <w:style w:type="paragraph" w:customStyle="1" w:styleId="24BAF7259AC940E3A57A56C10252FBD3">
    <w:name w:val="24BAF7259AC940E3A57A56C10252FBD3"/>
  </w:style>
  <w:style w:type="paragraph" w:styleId="Corpsdetexte">
    <w:name w:val="Body Text"/>
    <w:basedOn w:val="Normal"/>
    <w:link w:val="CorpsdetexteCar"/>
    <w:uiPriority w:val="2"/>
    <w:semiHidden/>
    <w:qFormat/>
    <w:pPr>
      <w:widowControl w:val="0"/>
      <w:autoSpaceDE w:val="0"/>
      <w:autoSpaceDN w:val="0"/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2"/>
    <w:semiHidden/>
    <w:rPr>
      <w:rFonts w:eastAsiaTheme="minorHAnsi"/>
      <w:sz w:val="24"/>
      <w:szCs w:val="24"/>
      <w:lang w:eastAsia="en-US"/>
    </w:rPr>
  </w:style>
  <w:style w:type="paragraph" w:customStyle="1" w:styleId="6D15C06645B44195A75D7A42210997CD">
    <w:name w:val="6D15C06645B44195A75D7A42210997CD"/>
  </w:style>
  <w:style w:type="paragraph" w:customStyle="1" w:styleId="C9485C561908479D8B6336C668814FAC">
    <w:name w:val="C9485C561908479D8B6336C668814FAC"/>
  </w:style>
  <w:style w:type="paragraph" w:customStyle="1" w:styleId="243310DEC6E9463AB06EB10AC7B96539">
    <w:name w:val="243310DEC6E9463AB06EB10AC7B96539"/>
  </w:style>
  <w:style w:type="paragraph" w:customStyle="1" w:styleId="BC3AAB4DCAE94A0289CB2BB5A7D42B87">
    <w:name w:val="BC3AAB4DCAE94A0289CB2BB5A7D42B87"/>
  </w:style>
  <w:style w:type="paragraph" w:customStyle="1" w:styleId="00C7BC956E954D449373B811A0544540">
    <w:name w:val="00C7BC956E954D449373B811A0544540"/>
  </w:style>
  <w:style w:type="paragraph" w:customStyle="1" w:styleId="5B8BE15B198C4243A97F74A2985CD5F7">
    <w:name w:val="5B8BE15B198C4243A97F74A2985CD5F7"/>
  </w:style>
  <w:style w:type="paragraph" w:customStyle="1" w:styleId="218F56C075CC46D2B9A90FA7602F4C35">
    <w:name w:val="218F56C075CC46D2B9A90FA7602F4C35"/>
  </w:style>
  <w:style w:type="paragraph" w:customStyle="1" w:styleId="2CC29D46761742EBBE59BDC29DE1EF11">
    <w:name w:val="2CC29D46761742EBBE59BDC29DE1EF11"/>
  </w:style>
  <w:style w:type="paragraph" w:customStyle="1" w:styleId="18D35F5632064D0D949AFC6964EEC4AC">
    <w:name w:val="18D35F5632064D0D949AFC6964EEC4AC"/>
  </w:style>
  <w:style w:type="paragraph" w:customStyle="1" w:styleId="C48BB1EC8C7C4BC5BBE05303944E7AFE">
    <w:name w:val="C48BB1EC8C7C4BC5BBE05303944E7AFE"/>
  </w:style>
  <w:style w:type="paragraph" w:customStyle="1" w:styleId="7BDE9055AD3D463E96BC3A828F25B7FB">
    <w:name w:val="7BDE9055AD3D463E96BC3A828F25B7FB"/>
  </w:style>
  <w:style w:type="paragraph" w:customStyle="1" w:styleId="81E9258E24164B668658E0BC0F0B08FE">
    <w:name w:val="81E9258E24164B668658E0BC0F0B08FE"/>
  </w:style>
  <w:style w:type="paragraph" w:customStyle="1" w:styleId="500884B66BB4422E97C9DEF46169852E">
    <w:name w:val="500884B66BB4422E97C9DEF46169852E"/>
  </w:style>
  <w:style w:type="paragraph" w:customStyle="1" w:styleId="567091D7ECE64BC99714B049C1E1A1C8">
    <w:name w:val="567091D7ECE64BC99714B049C1E1A1C8"/>
  </w:style>
  <w:style w:type="paragraph" w:customStyle="1" w:styleId="0235647FD7464F9EAD52946A5E44B4E1">
    <w:name w:val="0235647FD7464F9EAD52946A5E44B4E1"/>
  </w:style>
  <w:style w:type="paragraph" w:customStyle="1" w:styleId="E0B69A5699604F6A9229345BC6CFF329">
    <w:name w:val="E0B69A5699604F6A9229345BC6CFF329"/>
  </w:style>
  <w:style w:type="paragraph" w:customStyle="1" w:styleId="246BCAFFB8554E51B88B0EA61EAA0519">
    <w:name w:val="246BCAFFB8554E51B88B0EA61EAA0519"/>
  </w:style>
  <w:style w:type="paragraph" w:customStyle="1" w:styleId="B0C92711B4934C6790967DB65974F7A8">
    <w:name w:val="B0C92711B4934C6790967DB65974F7A8"/>
  </w:style>
  <w:style w:type="paragraph" w:customStyle="1" w:styleId="9BA58C1C5C1F4DC481CAC17DFA8A7AE6">
    <w:name w:val="9BA58C1C5C1F4DC481CAC17DFA8A7A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date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57C0D-354D-4586-A736-D4DCCBD1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A1A3C4-DFA2-476E-BE35-606B2D83FE5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9C267C5-EE20-4E49-A618-E20FBEEBF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Journal traditionnel.dotx</Template>
  <TotalTime>0</TotalTime>
  <Pages>2</Pages>
  <Words>164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Fournitures scolaires aux enfants de Madagascar</vt:lpstr>
      <vt:lpstr>Newspaper</vt:lpstr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Fournitures scolaires aux enfants de Madagascar</dc:title>
  <dc:creator/>
  <cp:lastModifiedBy/>
  <cp:revision>1</cp:revision>
  <dcterms:created xsi:type="dcterms:W3CDTF">2022-03-27T07:03:00Z</dcterms:created>
  <dcterms:modified xsi:type="dcterms:W3CDTF">2022-03-27T07:40:00Z</dcterms:modified>
  <cp:category>Jour</cp:category>
  <cp:contentStatus>numéro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